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2B2" w:rsidRDefault="005E12B2" w:rsidP="005E12B2">
      <w:pPr>
        <w:spacing w:after="0" w:line="240" w:lineRule="auto"/>
        <w:jc w:val="both"/>
      </w:pPr>
      <w:r>
        <w:t xml:space="preserve">Vi har her samlet en række praktiske oplysninger. Skulle I imidlertid have andre spørgsmål, er I meget velkomne til at kontakte os – se vores kontaktinformation nederst i dokumentet. </w:t>
      </w:r>
    </w:p>
    <w:p w:rsidR="005E12B2" w:rsidRDefault="005E12B2" w:rsidP="005E12B2">
      <w:pPr>
        <w:spacing w:after="0" w:line="240" w:lineRule="auto"/>
        <w:jc w:val="both"/>
      </w:pPr>
    </w:p>
    <w:p w:rsidR="005E12B2" w:rsidRPr="005E12B2" w:rsidRDefault="005E12B2" w:rsidP="005E12B2">
      <w:pPr>
        <w:spacing w:after="0" w:line="240" w:lineRule="auto"/>
        <w:jc w:val="both"/>
        <w:rPr>
          <w:b/>
        </w:rPr>
      </w:pPr>
      <w:r w:rsidRPr="005E12B2">
        <w:rPr>
          <w:b/>
        </w:rPr>
        <w:t>Arrangør:</w:t>
      </w:r>
    </w:p>
    <w:p w:rsidR="005E12B2" w:rsidRDefault="002411FA" w:rsidP="005E12B2">
      <w:pPr>
        <w:spacing w:after="0" w:line="240" w:lineRule="auto"/>
        <w:jc w:val="both"/>
      </w:pPr>
      <w:r>
        <w:t xml:space="preserve">Stævnet arrangeres af </w:t>
      </w:r>
      <w:r w:rsidR="005E12B2">
        <w:t>Dansk Svømmeunion i samarbejde med Nyborg Svømmeklub</w:t>
      </w:r>
      <w:r>
        <w:t>.</w:t>
      </w:r>
    </w:p>
    <w:p w:rsidR="005E12B2" w:rsidRDefault="005E12B2" w:rsidP="005E12B2">
      <w:pPr>
        <w:spacing w:after="0" w:line="240" w:lineRule="auto"/>
        <w:jc w:val="both"/>
      </w:pPr>
    </w:p>
    <w:p w:rsidR="000204AB" w:rsidRDefault="000204AB" w:rsidP="005E12B2">
      <w:pPr>
        <w:spacing w:after="0" w:line="240" w:lineRule="auto"/>
        <w:jc w:val="both"/>
      </w:pPr>
    </w:p>
    <w:p w:rsidR="005E12B2" w:rsidRPr="004455AF" w:rsidRDefault="005E12B2" w:rsidP="005E12B2">
      <w:pPr>
        <w:spacing w:after="0" w:line="240" w:lineRule="auto"/>
        <w:jc w:val="both"/>
        <w:rPr>
          <w:b/>
        </w:rPr>
      </w:pPr>
      <w:r w:rsidRPr="004455AF">
        <w:rPr>
          <w:b/>
        </w:rPr>
        <w:t>Hvor finder stævnet sted:</w:t>
      </w:r>
    </w:p>
    <w:p w:rsidR="00864C02" w:rsidRDefault="005E12B2" w:rsidP="005E12B2">
      <w:pPr>
        <w:spacing w:after="0" w:line="240" w:lineRule="auto"/>
        <w:jc w:val="both"/>
      </w:pPr>
      <w:r>
        <w:t>Nyborg Idræts- &amp; Fritidscenter, Storebæltsvej 13, 5800 Nyborg</w:t>
      </w:r>
      <w:r w:rsidR="00864C02">
        <w:t>.</w:t>
      </w:r>
    </w:p>
    <w:p w:rsidR="00864C02" w:rsidRDefault="00864C02" w:rsidP="005E12B2">
      <w:pPr>
        <w:spacing w:after="0" w:line="240" w:lineRule="auto"/>
        <w:jc w:val="both"/>
      </w:pPr>
    </w:p>
    <w:p w:rsidR="005E12B2" w:rsidRDefault="00864C02" w:rsidP="005E12B2">
      <w:pPr>
        <w:spacing w:after="0" w:line="240" w:lineRule="auto"/>
        <w:jc w:val="both"/>
      </w:pPr>
      <w:r>
        <w:t xml:space="preserve">I Nyborg Idræts- &amp; Fritidscenter er er der mulighed for hvilerum i </w:t>
      </w:r>
      <w:r w:rsidRPr="003A0504">
        <w:t>en tilknyttet gymnastiksal</w:t>
      </w:r>
      <w:r>
        <w:t>, og der er mulighed for ophold i tennishal og foyer, hvor der er borde og stole – og i foyeren</w:t>
      </w:r>
      <w:r w:rsidR="002411FA">
        <w:t>s</w:t>
      </w:r>
      <w:r>
        <w:t xml:space="preserve"> sofamiljøer.</w:t>
      </w:r>
      <w:r w:rsidR="005E12B2">
        <w:t xml:space="preserve"> </w:t>
      </w:r>
    </w:p>
    <w:p w:rsidR="008A2BA3" w:rsidRDefault="008A2BA3" w:rsidP="005E12B2">
      <w:pPr>
        <w:spacing w:after="0" w:line="240" w:lineRule="auto"/>
        <w:jc w:val="both"/>
      </w:pPr>
    </w:p>
    <w:p w:rsidR="000204AB" w:rsidRDefault="000204AB" w:rsidP="005E12B2">
      <w:pPr>
        <w:spacing w:after="0" w:line="240" w:lineRule="auto"/>
        <w:jc w:val="both"/>
      </w:pPr>
    </w:p>
    <w:p w:rsidR="008A2BA3" w:rsidRPr="008A2BA3" w:rsidRDefault="008A2BA3" w:rsidP="005E12B2">
      <w:pPr>
        <w:spacing w:after="0" w:line="240" w:lineRule="auto"/>
        <w:jc w:val="both"/>
        <w:rPr>
          <w:b/>
        </w:rPr>
      </w:pPr>
      <w:r w:rsidRPr="008A2BA3">
        <w:rPr>
          <w:b/>
        </w:rPr>
        <w:t>Hvor kan man parkere:</w:t>
      </w:r>
    </w:p>
    <w:p w:rsidR="008A2BA3" w:rsidRDefault="008A2BA3" w:rsidP="005E12B2">
      <w:pPr>
        <w:spacing w:after="0" w:line="240" w:lineRule="auto"/>
        <w:jc w:val="both"/>
      </w:pPr>
      <w:r>
        <w:t>Der er mulighed for at parkere i de markerede områder.</w:t>
      </w:r>
    </w:p>
    <w:p w:rsidR="008A2BA3" w:rsidRDefault="008A2BA3" w:rsidP="005E12B2">
      <w:pPr>
        <w:spacing w:after="0" w:line="240" w:lineRule="auto"/>
        <w:jc w:val="both"/>
      </w:pPr>
    </w:p>
    <w:p w:rsidR="008A2BA3" w:rsidRDefault="008A2BA3" w:rsidP="005E12B2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7CE57" wp14:editId="5B63B805">
                <wp:simplePos x="0" y="0"/>
                <wp:positionH relativeFrom="column">
                  <wp:posOffset>3885565</wp:posOffset>
                </wp:positionH>
                <wp:positionV relativeFrom="paragraph">
                  <wp:posOffset>1283970</wp:posOffset>
                </wp:positionV>
                <wp:extent cx="1822450" cy="939800"/>
                <wp:effectExtent l="0" t="0" r="25400" b="1270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939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DBD8C" id="Ellipse 6" o:spid="_x0000_s1026" style="position:absolute;margin-left:305.95pt;margin-top:101.1pt;width:143.5pt;height:7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1269365</wp:posOffset>
                </wp:positionH>
                <wp:positionV relativeFrom="paragraph">
                  <wp:posOffset>941070</wp:posOffset>
                </wp:positionV>
                <wp:extent cx="1447800" cy="895350"/>
                <wp:effectExtent l="0" t="0" r="1905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953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E8ABC5" id="Ellipse 5" o:spid="_x0000_s1026" style="position:absolute;margin-left:99.95pt;margin-top:74.1pt;width:114pt;height:7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0391014" wp14:editId="0B70EACF">
            <wp:extent cx="6691630" cy="271399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A3" w:rsidRDefault="008A2BA3" w:rsidP="005E12B2">
      <w:pPr>
        <w:spacing w:after="0" w:line="240" w:lineRule="auto"/>
        <w:jc w:val="both"/>
      </w:pPr>
    </w:p>
    <w:p w:rsidR="008A2BA3" w:rsidRDefault="008A2BA3" w:rsidP="005E12B2">
      <w:pPr>
        <w:spacing w:after="0" w:line="240" w:lineRule="auto"/>
        <w:jc w:val="both"/>
        <w:rPr>
          <w:b/>
        </w:rPr>
      </w:pPr>
    </w:p>
    <w:p w:rsidR="008A2BA3" w:rsidRDefault="008A2BA3">
      <w:pPr>
        <w:rPr>
          <w:b/>
        </w:rPr>
      </w:pPr>
      <w:r>
        <w:rPr>
          <w:b/>
        </w:rPr>
        <w:br w:type="page"/>
      </w:r>
    </w:p>
    <w:p w:rsidR="005E12B2" w:rsidRPr="004455AF" w:rsidRDefault="005E12B2" w:rsidP="005E12B2">
      <w:pPr>
        <w:spacing w:after="0" w:line="240" w:lineRule="auto"/>
        <w:jc w:val="both"/>
        <w:rPr>
          <w:b/>
        </w:rPr>
      </w:pPr>
      <w:r w:rsidRPr="004455AF">
        <w:rPr>
          <w:b/>
        </w:rPr>
        <w:lastRenderedPageBreak/>
        <w:t xml:space="preserve">Hvor er der overnatning: </w:t>
      </w:r>
    </w:p>
    <w:p w:rsidR="005E12B2" w:rsidRDefault="005E12B2" w:rsidP="005E12B2">
      <w:pPr>
        <w:spacing w:after="0" w:line="240" w:lineRule="auto"/>
        <w:jc w:val="both"/>
      </w:pPr>
      <w:r>
        <w:t>Overnatning foregår på Danehofskolen, Ringvej 1, 5800 Nyborg. Skolen ligger ca. 3 km fra svømmehallen. Der er mulighed for indkvartering på skolen fra fredag aften kl. 19.00.</w:t>
      </w:r>
      <w:r w:rsidR="00007A24">
        <w:t xml:space="preserve"> Skolen vil være åben i de perioder, hvor der er pause i stævnet.</w:t>
      </w:r>
    </w:p>
    <w:p w:rsidR="002067E0" w:rsidRDefault="002067E0" w:rsidP="005E12B2">
      <w:pPr>
        <w:spacing w:after="0" w:line="240" w:lineRule="auto"/>
        <w:jc w:val="both"/>
      </w:pPr>
    </w:p>
    <w:p w:rsidR="008A2BA3" w:rsidRDefault="002067E0" w:rsidP="005E12B2">
      <w:pPr>
        <w:spacing w:after="0" w:line="240" w:lineRule="auto"/>
        <w:jc w:val="both"/>
      </w:pPr>
      <w:r w:rsidRPr="002845F2">
        <w:t xml:space="preserve">De endelige </w:t>
      </w:r>
      <w:r w:rsidR="008A2BA3">
        <w:t xml:space="preserve">åbningstider på Danehofskolen </w:t>
      </w:r>
      <w:r w:rsidRPr="002845F2">
        <w:t>vil blive slået op i svømmehallen og på Danehofskolen</w:t>
      </w:r>
      <w:r w:rsidR="008A2BA3">
        <w:t>.</w:t>
      </w:r>
    </w:p>
    <w:p w:rsidR="008A2BA3" w:rsidRDefault="008A2BA3" w:rsidP="005E12B2">
      <w:pPr>
        <w:spacing w:after="0" w:line="240" w:lineRule="auto"/>
        <w:jc w:val="both"/>
      </w:pPr>
    </w:p>
    <w:p w:rsidR="00007A24" w:rsidRDefault="005E12B2" w:rsidP="005E12B2">
      <w:pPr>
        <w:spacing w:after="0" w:line="240" w:lineRule="auto"/>
        <w:jc w:val="both"/>
      </w:pPr>
      <w:r>
        <w:t>Der er meget få stikkontakter på skolen, så vi anbefaler, at I medbringer stikdåser.</w:t>
      </w:r>
    </w:p>
    <w:p w:rsidR="00007A24" w:rsidRDefault="00007A24" w:rsidP="00007A24">
      <w:pPr>
        <w:spacing w:after="0" w:line="240" w:lineRule="auto"/>
        <w:jc w:val="both"/>
      </w:pPr>
    </w:p>
    <w:p w:rsidR="005E12B2" w:rsidRDefault="002411FA" w:rsidP="00007A24">
      <w:pPr>
        <w:spacing w:after="0" w:line="240" w:lineRule="auto"/>
        <w:jc w:val="both"/>
      </w:pPr>
      <w:r>
        <w:t>Inden</w:t>
      </w:r>
      <w:r w:rsidR="002845F2" w:rsidRPr="002845F2">
        <w:t xml:space="preserve"> skolen </w:t>
      </w:r>
      <w:r>
        <w:t xml:space="preserve">forlades søndag </w:t>
      </w:r>
      <w:r w:rsidR="002845F2" w:rsidRPr="002845F2">
        <w:t>skal lokalerne fejes, stole og borde sættes på plads og al bagage medtages til svømmehallen. Evt. ødelagte luftmadrasser m.m. bedes fjerne</w:t>
      </w:r>
      <w:r>
        <w:t>t</w:t>
      </w:r>
      <w:r w:rsidR="002845F2" w:rsidRPr="002845F2">
        <w:t xml:space="preserve"> af klubberne. Udtjekningen skal godkendes af vagten på Danehofskolen.</w:t>
      </w:r>
      <w:r w:rsidR="005E12B2">
        <w:t xml:space="preserve"> </w:t>
      </w:r>
    </w:p>
    <w:p w:rsidR="005E12B2" w:rsidRDefault="005E12B2" w:rsidP="005E12B2">
      <w:pPr>
        <w:spacing w:after="0" w:line="240" w:lineRule="auto"/>
        <w:jc w:val="both"/>
      </w:pPr>
    </w:p>
    <w:p w:rsidR="008A2BA3" w:rsidRDefault="002067E0" w:rsidP="002067E0">
      <w:pPr>
        <w:spacing w:after="0" w:line="240" w:lineRule="auto"/>
        <w:jc w:val="both"/>
      </w:pPr>
      <w:r>
        <w:t>Bagage kan fredag inden indtjekning og søndag efter udtjekning opbevares i tennishallen.</w:t>
      </w:r>
    </w:p>
    <w:p w:rsidR="008A2BA3" w:rsidRDefault="008A2BA3" w:rsidP="002067E0">
      <w:pPr>
        <w:spacing w:after="0" w:line="240" w:lineRule="auto"/>
        <w:jc w:val="both"/>
        <w:rPr>
          <w:b/>
        </w:rPr>
      </w:pPr>
    </w:p>
    <w:p w:rsidR="008A2BA3" w:rsidRDefault="008A2BA3" w:rsidP="002067E0">
      <w:pPr>
        <w:spacing w:after="0" w:line="240" w:lineRule="auto"/>
        <w:jc w:val="both"/>
        <w:rPr>
          <w:b/>
        </w:rPr>
      </w:pPr>
    </w:p>
    <w:p w:rsidR="002845F2" w:rsidRPr="002845F2" w:rsidRDefault="002845F2" w:rsidP="002845F2">
      <w:pPr>
        <w:spacing w:after="0" w:line="240" w:lineRule="auto"/>
        <w:jc w:val="both"/>
        <w:rPr>
          <w:b/>
        </w:rPr>
      </w:pPr>
      <w:r w:rsidRPr="002845F2">
        <w:rPr>
          <w:b/>
        </w:rPr>
        <w:t>Hvor er der forplejning:</w:t>
      </w:r>
    </w:p>
    <w:p w:rsidR="002845F2" w:rsidRDefault="002845F2" w:rsidP="002845F2">
      <w:pPr>
        <w:spacing w:after="0" w:line="240" w:lineRule="auto"/>
        <w:jc w:val="both"/>
      </w:pPr>
      <w:r>
        <w:t>Morgen</w:t>
      </w:r>
      <w:r w:rsidR="002411FA">
        <w:t>mad</w:t>
      </w:r>
      <w:r>
        <w:t xml:space="preserve">, frokost og aftensmad bliver serveret i tennishallen, som er beliggende i samme kompleks som svømmehallen. Der vil være opsat skilte. </w:t>
      </w:r>
    </w:p>
    <w:p w:rsidR="002845F2" w:rsidRDefault="002845F2" w:rsidP="002845F2">
      <w:pPr>
        <w:spacing w:after="0" w:line="240" w:lineRule="auto"/>
        <w:jc w:val="both"/>
      </w:pPr>
    </w:p>
    <w:p w:rsidR="002845F2" w:rsidRDefault="002845F2" w:rsidP="002845F2">
      <w:pPr>
        <w:spacing w:after="0" w:line="240" w:lineRule="auto"/>
        <w:jc w:val="both"/>
      </w:pPr>
      <w:r>
        <w:t>Spiset</w:t>
      </w:r>
      <w:r w:rsidRPr="002845F2">
        <w:t>iderne kan ændre sig afhængigt af de forskellige stævneafsnits varighed.</w:t>
      </w:r>
      <w:r>
        <w:t xml:space="preserve"> De endelige tidspunkter vil blive slået op i svømmehallen og på Danehofskolen.</w:t>
      </w:r>
    </w:p>
    <w:p w:rsidR="00491975" w:rsidRDefault="00491975" w:rsidP="002845F2">
      <w:pPr>
        <w:spacing w:after="0" w:line="240" w:lineRule="auto"/>
        <w:jc w:val="both"/>
      </w:pPr>
    </w:p>
    <w:p w:rsidR="002845F2" w:rsidRDefault="002845F2" w:rsidP="002845F2">
      <w:pPr>
        <w:spacing w:after="0" w:line="240" w:lineRule="auto"/>
        <w:jc w:val="both"/>
      </w:pPr>
    </w:p>
    <w:p w:rsidR="002845F2" w:rsidRPr="002845F2" w:rsidRDefault="002845F2" w:rsidP="002845F2">
      <w:pPr>
        <w:spacing w:after="0" w:line="240" w:lineRule="auto"/>
        <w:jc w:val="both"/>
        <w:rPr>
          <w:b/>
        </w:rPr>
      </w:pPr>
      <w:r w:rsidRPr="002845F2">
        <w:rPr>
          <w:b/>
        </w:rPr>
        <w:t xml:space="preserve">Er der Kiosk/café: </w:t>
      </w:r>
    </w:p>
    <w:p w:rsidR="00C91C4D" w:rsidRDefault="002845F2" w:rsidP="002845F2">
      <w:pPr>
        <w:spacing w:after="0" w:line="240" w:lineRule="auto"/>
        <w:jc w:val="both"/>
      </w:pPr>
      <w:r>
        <w:t>Der er ingen kiosk på skolen. Der er kiosk/café i Nyborg Idræts- &amp; Fritidscenter, hvor svømmehallen ligger.</w:t>
      </w:r>
    </w:p>
    <w:p w:rsidR="00C91C4D" w:rsidRDefault="00C91C4D" w:rsidP="00C91C4D">
      <w:pPr>
        <w:spacing w:after="0" w:line="240" w:lineRule="auto"/>
        <w:jc w:val="both"/>
      </w:pPr>
    </w:p>
    <w:p w:rsidR="000204AB" w:rsidRDefault="000204AB" w:rsidP="00C91C4D">
      <w:pPr>
        <w:spacing w:after="0" w:line="240" w:lineRule="auto"/>
        <w:jc w:val="both"/>
      </w:pPr>
    </w:p>
    <w:p w:rsidR="00C91C4D" w:rsidRPr="005F62F3" w:rsidRDefault="005F62F3" w:rsidP="00C91C4D">
      <w:pPr>
        <w:spacing w:after="0" w:line="240" w:lineRule="auto"/>
        <w:jc w:val="both"/>
        <w:rPr>
          <w:b/>
        </w:rPr>
      </w:pPr>
      <w:r w:rsidRPr="005F62F3">
        <w:rPr>
          <w:b/>
        </w:rPr>
        <w:t>Hvor tilmeldes til overnatning og forplejning:</w:t>
      </w:r>
    </w:p>
    <w:p w:rsidR="00C91C4D" w:rsidRPr="005F62F3" w:rsidRDefault="00C91C4D" w:rsidP="00C91C4D">
      <w:pPr>
        <w:spacing w:after="0" w:line="240" w:lineRule="auto"/>
        <w:jc w:val="both"/>
        <w:rPr>
          <w:i/>
          <w:color w:val="FF0000"/>
        </w:rPr>
      </w:pPr>
      <w:r>
        <w:t xml:space="preserve">Tilmelding til overnatning og forplejning sker via bestillingsseddel på </w:t>
      </w:r>
      <w:hyperlink r:id="rId8" w:history="1">
        <w:r w:rsidR="00491975" w:rsidRPr="00971DDE">
          <w:rPr>
            <w:rStyle w:val="Hyperlink"/>
          </w:rPr>
          <w:t>www.svømmetider.dk</w:t>
        </w:r>
      </w:hyperlink>
      <w:r>
        <w:t xml:space="preserve">, som skal ske senest </w:t>
      </w:r>
      <w:r w:rsidR="00491975" w:rsidRPr="00C46D69">
        <w:rPr>
          <w:b/>
          <w:i/>
        </w:rPr>
        <w:t>23.</w:t>
      </w:r>
      <w:r w:rsidRPr="00C46D69">
        <w:rPr>
          <w:b/>
          <w:i/>
          <w:highlight w:val="yellow"/>
        </w:rPr>
        <w:t xml:space="preserve"> </w:t>
      </w:r>
      <w:r w:rsidR="005F62F3" w:rsidRPr="00C46D69">
        <w:rPr>
          <w:b/>
          <w:i/>
        </w:rPr>
        <w:t>oktober</w:t>
      </w:r>
      <w:r w:rsidRPr="00C46D69">
        <w:rPr>
          <w:b/>
          <w:i/>
        </w:rPr>
        <w:t xml:space="preserve"> 20</w:t>
      </w:r>
      <w:r w:rsidR="005F62F3" w:rsidRPr="00C46D69">
        <w:rPr>
          <w:b/>
          <w:i/>
        </w:rPr>
        <w:t>19</w:t>
      </w:r>
      <w:r>
        <w:t xml:space="preserve"> til </w:t>
      </w:r>
      <w:hyperlink r:id="rId9" w:history="1">
        <w:r w:rsidR="000823D5" w:rsidRPr="0083497F">
          <w:rPr>
            <w:rStyle w:val="Hyperlink"/>
          </w:rPr>
          <w:t>tilmelding@nsklub.dk</w:t>
        </w:r>
      </w:hyperlink>
      <w:r w:rsidR="000823D5">
        <w:t xml:space="preserve">. </w:t>
      </w:r>
      <w:r w:rsidR="00421567">
        <w:t>Tilmeldingsgebyr</w:t>
      </w:r>
      <w:r w:rsidR="00421567" w:rsidRPr="001A4F35">
        <w:t xml:space="preserve"> indbetales på konto </w:t>
      </w:r>
      <w:r w:rsidR="00421567" w:rsidRPr="00491975">
        <w:t>reg.nr. 1551 kto. 3216785460</w:t>
      </w:r>
      <w:r w:rsidR="00421567" w:rsidRPr="001A4F35">
        <w:t xml:space="preserve"> mærket ”</w:t>
      </w:r>
      <w:r w:rsidR="005F62F3">
        <w:t xml:space="preserve">DM Hold 2019 - </w:t>
      </w:r>
      <w:r w:rsidR="005F62F3">
        <w:rPr>
          <w:i/>
        </w:rPr>
        <w:t>Klubnavn</w:t>
      </w:r>
      <w:r w:rsidR="00421567" w:rsidRPr="001A4F35">
        <w:t>”</w:t>
      </w:r>
      <w:r w:rsidR="005F62F3">
        <w:t>.</w:t>
      </w:r>
      <w:r w:rsidR="00421567">
        <w:t xml:space="preserve"> </w:t>
      </w:r>
    </w:p>
    <w:p w:rsidR="00C91C4D" w:rsidRDefault="00C91C4D" w:rsidP="00C91C4D">
      <w:pPr>
        <w:spacing w:after="0" w:line="240" w:lineRule="auto"/>
        <w:jc w:val="both"/>
      </w:pPr>
    </w:p>
    <w:p w:rsidR="00491975" w:rsidRDefault="00491975">
      <w:pPr>
        <w:rPr>
          <w:b/>
        </w:rPr>
      </w:pPr>
      <w:r>
        <w:rPr>
          <w:b/>
        </w:rPr>
        <w:br w:type="page"/>
      </w:r>
    </w:p>
    <w:p w:rsidR="005F62F3" w:rsidRPr="005F62F3" w:rsidRDefault="005F62F3" w:rsidP="005F62F3">
      <w:pPr>
        <w:spacing w:after="0" w:line="240" w:lineRule="auto"/>
        <w:jc w:val="both"/>
        <w:rPr>
          <w:b/>
        </w:rPr>
      </w:pPr>
      <w:r w:rsidRPr="005F62F3">
        <w:rPr>
          <w:b/>
        </w:rPr>
        <w:t>Information om svømmehallen:</w:t>
      </w:r>
    </w:p>
    <w:p w:rsidR="005F62F3" w:rsidRDefault="005F62F3" w:rsidP="005F62F3">
      <w:pPr>
        <w:spacing w:after="0" w:line="240" w:lineRule="auto"/>
        <w:jc w:val="both"/>
      </w:pPr>
      <w:r>
        <w:t>Konkurrencebassinet er 25 m x 12,5 m med 6 baner. Vanddybden er 1,80 m. Der benyttes el-tidstagningsanlæg og Omega OSB11 startskamler.</w:t>
      </w:r>
    </w:p>
    <w:p w:rsidR="0036133F" w:rsidRDefault="0036133F" w:rsidP="005F62F3">
      <w:pPr>
        <w:spacing w:after="0" w:line="240" w:lineRule="auto"/>
        <w:jc w:val="both"/>
      </w:pPr>
    </w:p>
    <w:p w:rsidR="005F62F3" w:rsidRDefault="005F62F3" w:rsidP="005F62F3">
      <w:pPr>
        <w:spacing w:after="0" w:line="240" w:lineRule="auto"/>
        <w:jc w:val="both"/>
      </w:pPr>
      <w:r>
        <w:t xml:space="preserve">Der vil fredag aften være adgang til </w:t>
      </w:r>
      <w:r w:rsidR="000204AB">
        <w:t>konkurrence</w:t>
      </w:r>
      <w:r>
        <w:t>bassinet i tidsrummet 18.30 - 21.00.</w:t>
      </w:r>
    </w:p>
    <w:p w:rsidR="005F62F3" w:rsidRDefault="005F62F3" w:rsidP="005F62F3">
      <w:pPr>
        <w:spacing w:after="0" w:line="240" w:lineRule="auto"/>
        <w:jc w:val="both"/>
      </w:pPr>
    </w:p>
    <w:p w:rsidR="000204AB" w:rsidRDefault="000204AB" w:rsidP="005F62F3">
      <w:pPr>
        <w:spacing w:after="0" w:line="240" w:lineRule="auto"/>
        <w:jc w:val="both"/>
      </w:pPr>
    </w:p>
    <w:p w:rsidR="000204AB" w:rsidRPr="000204AB" w:rsidRDefault="000204AB" w:rsidP="005F62F3">
      <w:pPr>
        <w:spacing w:after="0" w:line="240" w:lineRule="auto"/>
        <w:jc w:val="both"/>
        <w:rPr>
          <w:b/>
        </w:rPr>
      </w:pPr>
      <w:r w:rsidRPr="000204AB">
        <w:rPr>
          <w:b/>
        </w:rPr>
        <w:t>Ind- og udsvømning:</w:t>
      </w:r>
    </w:p>
    <w:p w:rsidR="005F62F3" w:rsidRDefault="005F62F3" w:rsidP="005F62F3">
      <w:pPr>
        <w:spacing w:after="0" w:line="240" w:lineRule="auto"/>
        <w:jc w:val="both"/>
      </w:pPr>
      <w:r>
        <w:t>Der er under hele stævnet mulighed for ind- og udsvømning i et 25 m træningsbassin</w:t>
      </w:r>
      <w:r w:rsidR="000204AB">
        <w:t xml:space="preserve"> (vippebassinet)</w:t>
      </w:r>
      <w:r w:rsidR="002067E0">
        <w:t>.</w:t>
      </w:r>
    </w:p>
    <w:p w:rsidR="00491975" w:rsidRDefault="00491975" w:rsidP="005F62F3">
      <w:pPr>
        <w:spacing w:after="0" w:line="240" w:lineRule="auto"/>
        <w:jc w:val="both"/>
      </w:pPr>
    </w:p>
    <w:p w:rsidR="00491975" w:rsidRDefault="000204AB" w:rsidP="005F62F3">
      <w:pPr>
        <w:spacing w:after="0" w:line="240" w:lineRule="auto"/>
        <w:jc w:val="both"/>
      </w:pPr>
      <w:r>
        <w:t>I</w:t>
      </w:r>
      <w:r w:rsidR="00491975">
        <w:t>ndsvømning</w:t>
      </w:r>
      <w:r>
        <w:t xml:space="preserve"> kan</w:t>
      </w:r>
      <w:r w:rsidR="00491975">
        <w:t xml:space="preserve"> lørdag og søndag </w:t>
      </w:r>
      <w:r>
        <w:t>også ske i konkurrencebassinet. Under indsvømningen v</w:t>
      </w:r>
      <w:r w:rsidR="00491975">
        <w:t>il bane 1 være forbeholdt pace og bane 6 vil være forbeholdt sprint.</w:t>
      </w:r>
    </w:p>
    <w:p w:rsidR="000204AB" w:rsidRDefault="000204AB" w:rsidP="005F62F3">
      <w:pPr>
        <w:spacing w:after="0" w:line="240" w:lineRule="auto"/>
        <w:jc w:val="both"/>
      </w:pPr>
    </w:p>
    <w:p w:rsidR="000204AB" w:rsidRDefault="000204AB" w:rsidP="005F62F3">
      <w:pPr>
        <w:spacing w:after="0" w:line="240" w:lineRule="auto"/>
        <w:jc w:val="both"/>
      </w:pPr>
      <w:r>
        <w:t>Der ikke er adgang til badeland og varmtvandsbassin.</w:t>
      </w:r>
    </w:p>
    <w:p w:rsidR="005F62F3" w:rsidRDefault="005F62F3" w:rsidP="005F62F3">
      <w:pPr>
        <w:spacing w:after="0" w:line="240" w:lineRule="auto"/>
        <w:jc w:val="both"/>
      </w:pPr>
    </w:p>
    <w:p w:rsidR="000204AB" w:rsidRDefault="000204AB" w:rsidP="005F62F3">
      <w:pPr>
        <w:spacing w:after="0" w:line="240" w:lineRule="auto"/>
        <w:jc w:val="both"/>
      </w:pPr>
    </w:p>
    <w:p w:rsidR="005F62F3" w:rsidRPr="005F62F3" w:rsidRDefault="005F62F3" w:rsidP="005F62F3">
      <w:pPr>
        <w:spacing w:after="0" w:line="240" w:lineRule="auto"/>
        <w:jc w:val="both"/>
        <w:rPr>
          <w:b/>
        </w:rPr>
      </w:pPr>
      <w:r w:rsidRPr="005F62F3">
        <w:rPr>
          <w:b/>
        </w:rPr>
        <w:t>Omklædning og bad:</w:t>
      </w:r>
    </w:p>
    <w:p w:rsidR="005F62F3" w:rsidRPr="005F62F3" w:rsidRDefault="005F62F3" w:rsidP="005F62F3">
      <w:pPr>
        <w:spacing w:after="0" w:line="240" w:lineRule="auto"/>
        <w:jc w:val="both"/>
        <w:rPr>
          <w:i/>
          <w:color w:val="FF0000"/>
        </w:rPr>
      </w:pPr>
      <w:r w:rsidRPr="0091051E">
        <w:t xml:space="preserve">Brusebad uden badetøj inden adgang til svømmehallen er obligatorisk. Det koster 20 kr. i depositum at benytte </w:t>
      </w:r>
      <w:r w:rsidR="0013023D" w:rsidRPr="0091051E">
        <w:t xml:space="preserve">de aflåste </w:t>
      </w:r>
      <w:r w:rsidRPr="0091051E">
        <w:t xml:space="preserve">skabe </w:t>
      </w:r>
      <w:r w:rsidR="0013023D" w:rsidRPr="0091051E">
        <w:t xml:space="preserve">på gangen ved </w:t>
      </w:r>
      <w:r w:rsidRPr="0091051E">
        <w:t>omklædningsrumme</w:t>
      </w:r>
      <w:r w:rsidR="0013023D" w:rsidRPr="0091051E">
        <w:t>ne. A</w:t>
      </w:r>
      <w:r w:rsidRPr="0091051E">
        <w:t xml:space="preserve">f pladshensyn opfordres deltagerne til så vidt muligt at deles om skabene. </w:t>
      </w:r>
    </w:p>
    <w:p w:rsidR="005F62F3" w:rsidRDefault="005F62F3" w:rsidP="005F62F3">
      <w:pPr>
        <w:spacing w:after="0" w:line="240" w:lineRule="auto"/>
        <w:jc w:val="both"/>
      </w:pPr>
    </w:p>
    <w:p w:rsidR="000204AB" w:rsidRDefault="000204AB" w:rsidP="005F62F3">
      <w:pPr>
        <w:spacing w:after="0" w:line="240" w:lineRule="auto"/>
        <w:jc w:val="both"/>
      </w:pPr>
    </w:p>
    <w:p w:rsidR="005F62F3" w:rsidRPr="00FB37D4" w:rsidRDefault="00FB37D4" w:rsidP="005F62F3">
      <w:pPr>
        <w:spacing w:after="0" w:line="240" w:lineRule="auto"/>
        <w:jc w:val="both"/>
        <w:rPr>
          <w:b/>
        </w:rPr>
      </w:pPr>
      <w:r w:rsidRPr="00FB37D4">
        <w:rPr>
          <w:b/>
        </w:rPr>
        <w:t>Hvor er s</w:t>
      </w:r>
      <w:r w:rsidR="005F62F3" w:rsidRPr="00FB37D4">
        <w:rPr>
          <w:b/>
        </w:rPr>
        <w:t>ekretariate</w:t>
      </w:r>
      <w:r w:rsidRPr="00FB37D4">
        <w:rPr>
          <w:b/>
        </w:rPr>
        <w:t>t</w:t>
      </w:r>
      <w:r w:rsidR="005F62F3" w:rsidRPr="00FB37D4">
        <w:rPr>
          <w:b/>
        </w:rPr>
        <w:t>:</w:t>
      </w:r>
    </w:p>
    <w:p w:rsidR="00FB37D4" w:rsidRDefault="005F62F3" w:rsidP="005F62F3">
      <w:pPr>
        <w:spacing w:after="0" w:line="240" w:lineRule="auto"/>
        <w:jc w:val="both"/>
      </w:pPr>
      <w:r>
        <w:t xml:space="preserve">På podiet ved startenden sidder sekretariatet sammen med el-tidsfolk og speaker. </w:t>
      </w:r>
    </w:p>
    <w:p w:rsidR="0091051E" w:rsidRDefault="0091051E" w:rsidP="005F62F3">
      <w:pPr>
        <w:spacing w:after="0" w:line="240" w:lineRule="auto"/>
        <w:jc w:val="both"/>
      </w:pPr>
    </w:p>
    <w:p w:rsidR="000204AB" w:rsidRDefault="000204AB" w:rsidP="005F62F3">
      <w:pPr>
        <w:spacing w:after="0" w:line="240" w:lineRule="auto"/>
        <w:jc w:val="both"/>
      </w:pPr>
    </w:p>
    <w:p w:rsidR="00FB37D4" w:rsidRPr="00FB37D4" w:rsidRDefault="00FB37D4" w:rsidP="005F62F3">
      <w:pPr>
        <w:spacing w:after="0" w:line="240" w:lineRule="auto"/>
        <w:jc w:val="both"/>
        <w:rPr>
          <w:b/>
          <w:highlight w:val="yellow"/>
        </w:rPr>
      </w:pPr>
      <w:r w:rsidRPr="00FB37D4">
        <w:rPr>
          <w:b/>
        </w:rPr>
        <w:t>Hvor er stævneledelsen:</w:t>
      </w:r>
    </w:p>
    <w:p w:rsidR="005F62F3" w:rsidRPr="00FB37D4" w:rsidRDefault="00FB37D4" w:rsidP="005F62F3">
      <w:pPr>
        <w:spacing w:after="0" w:line="240" w:lineRule="auto"/>
        <w:jc w:val="both"/>
        <w:rPr>
          <w:i/>
          <w:color w:val="FF0000"/>
        </w:rPr>
      </w:pPr>
      <w:r w:rsidRPr="0091051E">
        <w:t>Stævneledelsen vil være placeret ved skrankeområdet i startenden modsat sekretariatet,</w:t>
      </w:r>
      <w:r w:rsidR="005F62F3" w:rsidRPr="0091051E">
        <w:t xml:space="preserve"> og hertil går alle spørgsmål vedrørende stævnet, forplejning, overnatning og øvrige</w:t>
      </w:r>
      <w:r w:rsidRPr="0091051E">
        <w:t xml:space="preserve"> forhold</w:t>
      </w:r>
      <w:r w:rsidR="005F62F3" w:rsidRPr="0091051E">
        <w:t>.</w:t>
      </w:r>
      <w:r w:rsidRPr="0091051E">
        <w:t xml:space="preserve"> </w:t>
      </w:r>
    </w:p>
    <w:p w:rsidR="005F62F3" w:rsidRDefault="005F62F3" w:rsidP="005F62F3">
      <w:pPr>
        <w:spacing w:after="0" w:line="240" w:lineRule="auto"/>
        <w:jc w:val="both"/>
      </w:pPr>
    </w:p>
    <w:p w:rsidR="000204AB" w:rsidRDefault="000204AB" w:rsidP="005F62F3">
      <w:pPr>
        <w:spacing w:after="0" w:line="240" w:lineRule="auto"/>
        <w:jc w:val="both"/>
      </w:pPr>
    </w:p>
    <w:p w:rsidR="005F62F3" w:rsidRPr="00FB37D4" w:rsidRDefault="002411FA" w:rsidP="005F62F3">
      <w:pPr>
        <w:spacing w:after="0" w:line="240" w:lineRule="auto"/>
        <w:jc w:val="both"/>
        <w:rPr>
          <w:b/>
        </w:rPr>
      </w:pPr>
      <w:r>
        <w:rPr>
          <w:b/>
        </w:rPr>
        <w:t>Hvor findes information om o</w:t>
      </w:r>
      <w:r w:rsidR="005F62F3" w:rsidRPr="00FB37D4">
        <w:rPr>
          <w:b/>
        </w:rPr>
        <w:t>fficials:</w:t>
      </w:r>
    </w:p>
    <w:p w:rsidR="005F62F3" w:rsidRDefault="005F62F3" w:rsidP="005F62F3">
      <w:pPr>
        <w:spacing w:after="0" w:line="240" w:lineRule="auto"/>
        <w:jc w:val="both"/>
      </w:pPr>
      <w:r>
        <w:t xml:space="preserve">Officialplanen vil kunne findes på </w:t>
      </w:r>
      <w:hyperlink r:id="rId10" w:history="1">
        <w:r w:rsidR="0091051E" w:rsidRPr="00971DDE">
          <w:rPr>
            <w:rStyle w:val="Hyperlink"/>
          </w:rPr>
          <w:t>www.svømmetider.dk</w:t>
        </w:r>
      </w:hyperlink>
      <w:r w:rsidR="0091051E">
        <w:t xml:space="preserve">. </w:t>
      </w:r>
    </w:p>
    <w:p w:rsidR="005F62F3" w:rsidRDefault="005F62F3" w:rsidP="005F62F3">
      <w:pPr>
        <w:spacing w:after="0" w:line="240" w:lineRule="auto"/>
        <w:jc w:val="both"/>
      </w:pPr>
    </w:p>
    <w:p w:rsidR="005F62F3" w:rsidRPr="002411FA" w:rsidRDefault="0091051E" w:rsidP="005F62F3">
      <w:pPr>
        <w:spacing w:after="0" w:line="240" w:lineRule="auto"/>
        <w:jc w:val="both"/>
        <w:rPr>
          <w:i/>
          <w:color w:val="FF0000"/>
        </w:rPr>
      </w:pPr>
      <w:r w:rsidRPr="0091051E">
        <w:t xml:space="preserve">Officials er velkomne til at spise morgenmad i tennishallen forud for </w:t>
      </w:r>
      <w:r w:rsidR="005F62F3" w:rsidRPr="0091051E">
        <w:t>officialmødet</w:t>
      </w:r>
      <w:r w:rsidR="002067E0" w:rsidRPr="0091051E">
        <w:t xml:space="preserve">. Frokost og aftensmad serveres i tennishallen. Der vil </w:t>
      </w:r>
      <w:r w:rsidR="005F62F3" w:rsidRPr="0091051E">
        <w:t>løbende</w:t>
      </w:r>
      <w:r w:rsidR="002067E0" w:rsidRPr="0091051E">
        <w:t xml:space="preserve"> komme</w:t>
      </w:r>
      <w:r w:rsidR="005F62F3" w:rsidRPr="0091051E">
        <w:t xml:space="preserve"> forplejning</w:t>
      </w:r>
      <w:r w:rsidR="002067E0" w:rsidRPr="0091051E">
        <w:t xml:space="preserve"> rundt</w:t>
      </w:r>
      <w:r w:rsidR="005F62F3" w:rsidRPr="0091051E">
        <w:t xml:space="preserve"> til officials under stævne</w:t>
      </w:r>
      <w:r w:rsidR="002067E0" w:rsidRPr="0091051E">
        <w:t>afsnittene</w:t>
      </w:r>
      <w:r w:rsidR="005F62F3" w:rsidRPr="0091051E">
        <w:t>.</w:t>
      </w:r>
    </w:p>
    <w:p w:rsidR="005F62F3" w:rsidRPr="00FB37D4" w:rsidRDefault="005F62F3" w:rsidP="005F62F3">
      <w:pPr>
        <w:spacing w:after="0" w:line="240" w:lineRule="auto"/>
        <w:jc w:val="both"/>
        <w:rPr>
          <w:b/>
        </w:rPr>
      </w:pPr>
      <w:r w:rsidRPr="00FB37D4">
        <w:rPr>
          <w:b/>
        </w:rPr>
        <w:t>Holdleder- og officialmøde:</w:t>
      </w:r>
    </w:p>
    <w:p w:rsidR="005F62F3" w:rsidRDefault="005F62F3" w:rsidP="005F62F3">
      <w:pPr>
        <w:spacing w:after="0" w:line="240" w:lineRule="auto"/>
        <w:jc w:val="both"/>
      </w:pPr>
      <w:r>
        <w:t>Holdleder- og officialmøder afholdes i mødelokale</w:t>
      </w:r>
      <w:r w:rsidR="00FB37D4">
        <w:t>rne</w:t>
      </w:r>
      <w:r>
        <w:t xml:space="preserve"> Storebælt</w:t>
      </w:r>
      <w:r w:rsidR="00FB37D4">
        <w:t xml:space="preserve"> og Lillebælt. Mødelokalerne ligger på 1. sal i Nyborg Idræts- &amp; Fritidscenter. Der vil være opsat skilte.</w:t>
      </w:r>
      <w:r w:rsidR="002411FA">
        <w:t xml:space="preserve"> </w:t>
      </w:r>
    </w:p>
    <w:p w:rsidR="0091051E" w:rsidRDefault="0091051E" w:rsidP="005F62F3">
      <w:pPr>
        <w:spacing w:after="0" w:line="240" w:lineRule="auto"/>
        <w:jc w:val="both"/>
      </w:pPr>
    </w:p>
    <w:p w:rsidR="000204AB" w:rsidRDefault="000204AB" w:rsidP="005F62F3">
      <w:pPr>
        <w:spacing w:after="0" w:line="240" w:lineRule="auto"/>
        <w:jc w:val="both"/>
      </w:pPr>
    </w:p>
    <w:p w:rsidR="005F62F3" w:rsidRPr="00FB37D4" w:rsidRDefault="002411FA" w:rsidP="005F62F3">
      <w:pPr>
        <w:spacing w:after="0" w:line="240" w:lineRule="auto"/>
        <w:jc w:val="both"/>
        <w:rPr>
          <w:b/>
        </w:rPr>
      </w:pPr>
      <w:r>
        <w:rPr>
          <w:b/>
        </w:rPr>
        <w:t>Hvor findes programmer:</w:t>
      </w:r>
    </w:p>
    <w:p w:rsidR="005F62F3" w:rsidRDefault="005F62F3" w:rsidP="005F62F3">
      <w:pPr>
        <w:spacing w:after="0" w:line="240" w:lineRule="auto"/>
        <w:jc w:val="both"/>
      </w:pPr>
      <w:r>
        <w:t>Hver klub får udleveret to programmer i klubbens info-kasse</w:t>
      </w:r>
      <w:r w:rsidR="002411FA">
        <w:t>, som</w:t>
      </w:r>
      <w:r>
        <w:t xml:space="preserve"> er opstillet ved </w:t>
      </w:r>
      <w:r w:rsidR="00FB37D4">
        <w:t>stævneledelsen</w:t>
      </w:r>
      <w:r>
        <w:t>.</w:t>
      </w:r>
    </w:p>
    <w:p w:rsidR="005F62F3" w:rsidRDefault="005F62F3" w:rsidP="005F62F3">
      <w:pPr>
        <w:spacing w:after="0" w:line="240" w:lineRule="auto"/>
        <w:jc w:val="both"/>
      </w:pPr>
    </w:p>
    <w:p w:rsidR="000204AB" w:rsidRDefault="000204AB" w:rsidP="005F62F3">
      <w:pPr>
        <w:spacing w:after="0" w:line="240" w:lineRule="auto"/>
        <w:jc w:val="both"/>
      </w:pPr>
    </w:p>
    <w:p w:rsidR="0091051E" w:rsidRDefault="0091051E" w:rsidP="002411FA">
      <w:pPr>
        <w:spacing w:after="0" w:line="240" w:lineRule="auto"/>
        <w:jc w:val="both"/>
        <w:rPr>
          <w:b/>
        </w:rPr>
      </w:pPr>
      <w:r>
        <w:rPr>
          <w:b/>
        </w:rPr>
        <w:t>Anmeldelse:</w:t>
      </w:r>
    </w:p>
    <w:p w:rsidR="0091051E" w:rsidRDefault="0091051E" w:rsidP="002411FA">
      <w:pPr>
        <w:spacing w:after="0" w:line="240" w:lineRule="auto"/>
        <w:jc w:val="both"/>
      </w:pPr>
      <w:r>
        <w:t>Anmeldelse</w:t>
      </w:r>
      <w:r w:rsidR="00F3513C">
        <w:t xml:space="preserve"> skal ske i henhold til beskrivelsen i DM Hold-reglementet for 2019. Se mere på dette lin</w:t>
      </w:r>
      <w:bookmarkStart w:id="0" w:name="_GoBack"/>
      <w:bookmarkEnd w:id="0"/>
      <w:r w:rsidR="00F3513C">
        <w:t xml:space="preserve">k </w:t>
      </w:r>
      <w:hyperlink r:id="rId11" w:history="1">
        <w:r w:rsidR="00F3513C" w:rsidRPr="00971DDE">
          <w:rPr>
            <w:rStyle w:val="Hyperlink"/>
          </w:rPr>
          <w:t>https://www.svoem.org/_files/Dokumenter/sportsafdelingen/nationaleevents/dmhold/dmhfolder2019_26052019.pdf</w:t>
        </w:r>
      </w:hyperlink>
    </w:p>
    <w:p w:rsidR="00F3513C" w:rsidRPr="0091051E" w:rsidRDefault="00F3513C" w:rsidP="002411FA">
      <w:pPr>
        <w:spacing w:after="0" w:line="240" w:lineRule="auto"/>
        <w:jc w:val="both"/>
      </w:pPr>
    </w:p>
    <w:p w:rsidR="0091051E" w:rsidRDefault="0091051E" w:rsidP="002411FA">
      <w:pPr>
        <w:spacing w:after="0" w:line="240" w:lineRule="auto"/>
        <w:jc w:val="both"/>
        <w:rPr>
          <w:b/>
        </w:rPr>
      </w:pPr>
    </w:p>
    <w:p w:rsidR="002411FA" w:rsidRPr="002411FA" w:rsidRDefault="002411FA" w:rsidP="002411FA">
      <w:pPr>
        <w:spacing w:after="0" w:line="240" w:lineRule="auto"/>
        <w:jc w:val="both"/>
        <w:rPr>
          <w:b/>
        </w:rPr>
      </w:pPr>
      <w:r w:rsidRPr="002411FA">
        <w:rPr>
          <w:b/>
        </w:rPr>
        <w:t xml:space="preserve">Hvem klarer rengøringen: </w:t>
      </w:r>
    </w:p>
    <w:p w:rsidR="002411FA" w:rsidRDefault="002411FA" w:rsidP="002411FA">
      <w:pPr>
        <w:spacing w:after="0" w:line="240" w:lineRule="auto"/>
        <w:jc w:val="both"/>
      </w:pPr>
      <w:r>
        <w:t xml:space="preserve">Vi beder alle hjælpe med at holde faciliteterne rene og pæne. Brug affaldsspande rundt i svømmehallen og i omklædningsrummene. Undgå udendørsfodtøj i svømmehallen. </w:t>
      </w:r>
    </w:p>
    <w:p w:rsidR="002411FA" w:rsidRDefault="002411FA" w:rsidP="002411FA">
      <w:pPr>
        <w:spacing w:after="0" w:line="240" w:lineRule="auto"/>
        <w:jc w:val="both"/>
      </w:pPr>
    </w:p>
    <w:p w:rsidR="000204AB" w:rsidRDefault="000204AB" w:rsidP="002411FA">
      <w:pPr>
        <w:spacing w:after="0" w:line="240" w:lineRule="auto"/>
        <w:jc w:val="both"/>
      </w:pPr>
    </w:p>
    <w:p w:rsidR="002411FA" w:rsidRPr="002411FA" w:rsidRDefault="002411FA" w:rsidP="002411FA">
      <w:pPr>
        <w:spacing w:after="0" w:line="240" w:lineRule="auto"/>
        <w:jc w:val="both"/>
        <w:rPr>
          <w:b/>
        </w:rPr>
      </w:pPr>
      <w:r w:rsidRPr="002411FA">
        <w:rPr>
          <w:b/>
        </w:rPr>
        <w:t xml:space="preserve">Hvad med glemte sager: </w:t>
      </w:r>
    </w:p>
    <w:p w:rsidR="002411FA" w:rsidRDefault="002411FA" w:rsidP="002411FA">
      <w:pPr>
        <w:spacing w:after="0" w:line="240" w:lineRule="auto"/>
        <w:jc w:val="both"/>
      </w:pPr>
      <w:r>
        <w:t>Glemte sager opbevares i tre uger, hvorefter det doneres til genbrug. Billeder af glemte sager lægges efter stævnet på vores facebook-side</w:t>
      </w:r>
    </w:p>
    <w:p w:rsidR="002411FA" w:rsidRDefault="002411FA" w:rsidP="002411FA">
      <w:pPr>
        <w:spacing w:after="0" w:line="240" w:lineRule="auto"/>
        <w:jc w:val="both"/>
      </w:pPr>
    </w:p>
    <w:p w:rsidR="002411FA" w:rsidRDefault="002411FA" w:rsidP="002411FA">
      <w:pPr>
        <w:spacing w:after="0" w:line="240" w:lineRule="auto"/>
        <w:jc w:val="both"/>
      </w:pPr>
      <w:r>
        <w:t>Kontakt efter stævnet Malene Hansen på mail (malene@nsklub.dk)</w:t>
      </w:r>
    </w:p>
    <w:p w:rsidR="002411FA" w:rsidRDefault="002411FA" w:rsidP="005F62F3">
      <w:pPr>
        <w:spacing w:after="0" w:line="240" w:lineRule="auto"/>
        <w:jc w:val="both"/>
      </w:pPr>
    </w:p>
    <w:p w:rsidR="001D5F98" w:rsidRDefault="001D5F98" w:rsidP="001D5F98">
      <w:pPr>
        <w:spacing w:after="0" w:line="240" w:lineRule="auto"/>
        <w:jc w:val="both"/>
      </w:pPr>
    </w:p>
    <w:p w:rsidR="001D5F98" w:rsidRPr="001D5F98" w:rsidRDefault="001D5F98" w:rsidP="001D5F98">
      <w:pPr>
        <w:tabs>
          <w:tab w:val="left" w:pos="3969"/>
        </w:tabs>
        <w:spacing w:after="0" w:line="240" w:lineRule="auto"/>
        <w:jc w:val="both"/>
        <w:rPr>
          <w:b/>
        </w:rPr>
      </w:pPr>
      <w:r w:rsidRPr="001D5F98">
        <w:rPr>
          <w:b/>
        </w:rPr>
        <w:t>Kontaktpersoner</w:t>
      </w:r>
    </w:p>
    <w:p w:rsidR="001D5F98" w:rsidRDefault="001D5F98" w:rsidP="001D5F98">
      <w:pPr>
        <w:tabs>
          <w:tab w:val="left" w:pos="3969"/>
        </w:tabs>
        <w:spacing w:after="0" w:line="240" w:lineRule="auto"/>
        <w:jc w:val="both"/>
      </w:pPr>
      <w:r>
        <w:t>Spørgsmål om stævnet kan rettes til</w:t>
      </w:r>
    </w:p>
    <w:p w:rsidR="001D5F98" w:rsidRDefault="001D5F98" w:rsidP="001D5F98">
      <w:pPr>
        <w:tabs>
          <w:tab w:val="left" w:pos="3969"/>
        </w:tabs>
        <w:spacing w:after="0" w:line="240" w:lineRule="auto"/>
        <w:jc w:val="both"/>
      </w:pPr>
    </w:p>
    <w:p w:rsidR="002411FA" w:rsidRDefault="002411FA" w:rsidP="002411FA">
      <w:pPr>
        <w:tabs>
          <w:tab w:val="left" w:pos="3969"/>
        </w:tabs>
        <w:spacing w:after="0" w:line="240" w:lineRule="auto"/>
        <w:jc w:val="both"/>
        <w:rPr>
          <w:rStyle w:val="Hyperlink"/>
        </w:rPr>
      </w:pPr>
      <w:r>
        <w:t>Stævneledelse:</w:t>
      </w:r>
      <w:r>
        <w:tab/>
        <w:t xml:space="preserve">Malene Hansen, tlf. 2938 5020, </w:t>
      </w:r>
      <w:hyperlink r:id="rId12" w:history="1">
        <w:r w:rsidRPr="004C6595">
          <w:rPr>
            <w:rStyle w:val="Hyperlink"/>
          </w:rPr>
          <w:t>malene@nsklub.dk</w:t>
        </w:r>
      </w:hyperlink>
    </w:p>
    <w:p w:rsidR="002411FA" w:rsidRDefault="002411FA" w:rsidP="001D5F98">
      <w:pPr>
        <w:tabs>
          <w:tab w:val="left" w:pos="3969"/>
        </w:tabs>
        <w:spacing w:after="0" w:line="240" w:lineRule="auto"/>
        <w:jc w:val="both"/>
      </w:pPr>
      <w:r>
        <w:t>Sekretariat:</w:t>
      </w:r>
      <w:r>
        <w:tab/>
        <w:t xml:space="preserve">Lasse Pedersen, tlf. 5159 7225, </w:t>
      </w:r>
      <w:hyperlink r:id="rId13" w:history="1">
        <w:r w:rsidRPr="004C6595">
          <w:rPr>
            <w:rStyle w:val="Hyperlink"/>
          </w:rPr>
          <w:t>lasse@nsklub.dk</w:t>
        </w:r>
      </w:hyperlink>
    </w:p>
    <w:p w:rsidR="001D5F98" w:rsidRDefault="001D5F98" w:rsidP="001D5F98">
      <w:pPr>
        <w:tabs>
          <w:tab w:val="left" w:pos="3969"/>
        </w:tabs>
        <w:spacing w:after="0" w:line="240" w:lineRule="auto"/>
        <w:jc w:val="both"/>
      </w:pPr>
      <w:r>
        <w:t>Bestillingsseddel</w:t>
      </w:r>
      <w:r w:rsidR="00910C1D">
        <w:t xml:space="preserve"> </w:t>
      </w:r>
      <w:r>
        <w:t>sendes til:</w:t>
      </w:r>
      <w:r>
        <w:tab/>
      </w:r>
      <w:hyperlink r:id="rId14" w:history="1">
        <w:r w:rsidR="000823D5" w:rsidRPr="0083497F">
          <w:rPr>
            <w:rStyle w:val="Hyperlink"/>
          </w:rPr>
          <w:t>tilmelding@nsklub.dk</w:t>
        </w:r>
      </w:hyperlink>
      <w:r w:rsidR="000823D5">
        <w:t xml:space="preserve"> </w:t>
      </w:r>
    </w:p>
    <w:p w:rsidR="001D5F98" w:rsidRDefault="001D5F98" w:rsidP="001D5F98">
      <w:pPr>
        <w:tabs>
          <w:tab w:val="left" w:pos="3969"/>
        </w:tabs>
        <w:spacing w:after="0" w:line="240" w:lineRule="auto"/>
        <w:jc w:val="both"/>
      </w:pPr>
    </w:p>
    <w:p w:rsidR="001D5F98" w:rsidRDefault="001D5F98" w:rsidP="001D5F98">
      <w:pPr>
        <w:tabs>
          <w:tab w:val="left" w:pos="3969"/>
        </w:tabs>
        <w:spacing w:after="0" w:line="240" w:lineRule="auto"/>
        <w:jc w:val="both"/>
      </w:pPr>
    </w:p>
    <w:p w:rsidR="00182D88" w:rsidRDefault="000823D5">
      <w:r>
        <w:t>Har du spørgsmål</w:t>
      </w:r>
      <w:r w:rsidR="002411FA">
        <w:t>,</w:t>
      </w:r>
      <w:r>
        <w:t xml:space="preserve"> er du meget velkommen til at skrive til </w:t>
      </w:r>
      <w:hyperlink r:id="rId15" w:history="1">
        <w:r w:rsidRPr="0083497F">
          <w:rPr>
            <w:rStyle w:val="Hyperlink"/>
          </w:rPr>
          <w:t>tilmelding@nsklub.dk</w:t>
        </w:r>
      </w:hyperlink>
      <w:r>
        <w:t xml:space="preserve"> </w:t>
      </w:r>
    </w:p>
    <w:sectPr w:rsidR="00182D88" w:rsidSect="00C91C4D">
      <w:headerReference w:type="default" r:id="rId16"/>
      <w:footerReference w:type="default" r:id="rId17"/>
      <w:pgSz w:w="12240" w:h="15840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25CA" w:rsidRDefault="007025CA" w:rsidP="00636564">
      <w:pPr>
        <w:spacing w:after="0" w:line="240" w:lineRule="auto"/>
      </w:pPr>
      <w:r>
        <w:separator/>
      </w:r>
    </w:p>
  </w:endnote>
  <w:endnote w:type="continuationSeparator" w:id="0">
    <w:p w:rsidR="007025CA" w:rsidRDefault="007025CA" w:rsidP="00636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6564" w:rsidRDefault="00636564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-127635</wp:posOffset>
          </wp:positionH>
          <wp:positionV relativeFrom="page">
            <wp:posOffset>8153873</wp:posOffset>
          </wp:positionV>
          <wp:extent cx="7894967" cy="1881003"/>
          <wp:effectExtent l="0" t="0" r="0" b="508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67" cy="1881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25CA" w:rsidRDefault="007025CA" w:rsidP="00636564">
      <w:pPr>
        <w:spacing w:after="0" w:line="240" w:lineRule="auto"/>
      </w:pPr>
      <w:r>
        <w:separator/>
      </w:r>
    </w:p>
  </w:footnote>
  <w:footnote w:type="continuationSeparator" w:id="0">
    <w:p w:rsidR="007025CA" w:rsidRDefault="007025CA" w:rsidP="00636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6564" w:rsidRDefault="001A4F35">
    <w:pPr>
      <w:pStyle w:val="Sidehoved"/>
    </w:pPr>
    <w:r>
      <w:rPr>
        <w:noProof/>
        <w:lang w:eastAsia="da-DK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638CFA9" wp14:editId="6C8345C8">
              <wp:simplePos x="0" y="0"/>
              <wp:positionH relativeFrom="margin">
                <wp:posOffset>3019424</wp:posOffset>
              </wp:positionH>
              <wp:positionV relativeFrom="paragraph">
                <wp:posOffset>715645</wp:posOffset>
              </wp:positionV>
              <wp:extent cx="4160892" cy="782340"/>
              <wp:effectExtent l="0" t="171450" r="0" b="18923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21271549">
                        <a:off x="0" y="0"/>
                        <a:ext cx="4160892" cy="7823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1C4D" w:rsidRPr="00C91C4D" w:rsidRDefault="00C91C4D" w:rsidP="00C91C4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sz w:val="48"/>
                              <w:szCs w:val="48"/>
                              <w:lang w:val="en-US"/>
                            </w:rPr>
                          </w:pPr>
                          <w:r w:rsidRPr="00C91C4D">
                            <w:rPr>
                              <w:rFonts w:ascii="Tahoma" w:hAnsi="Tahoma" w:cs="Tahoma"/>
                              <w:b/>
                              <w:sz w:val="48"/>
                              <w:szCs w:val="48"/>
                            </w:rPr>
                            <w:t>I</w:t>
                          </w:r>
                          <w:r w:rsidR="005E12B2">
                            <w:rPr>
                              <w:rFonts w:ascii="Tahoma" w:hAnsi="Tahoma" w:cs="Tahoma"/>
                              <w:b/>
                              <w:sz w:val="48"/>
                              <w:szCs w:val="48"/>
                            </w:rPr>
                            <w:t>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8CFA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7.75pt;margin-top:56.35pt;width:327.65pt;height:61.6pt;rotation:-358756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" filled="f" stroked="f">
              <v:textbox>
                <w:txbxContent>
                  <w:p w:rsidR="00C91C4D" w:rsidRPr="00C91C4D" w:rsidRDefault="00C91C4D" w:rsidP="00C91C4D">
                    <w:pPr>
                      <w:jc w:val="center"/>
                      <w:rPr>
                        <w:rFonts w:ascii="Tahoma" w:hAnsi="Tahoma" w:cs="Tahoma"/>
                        <w:b/>
                        <w:sz w:val="48"/>
                        <w:szCs w:val="48"/>
                        <w:lang w:val="en-US"/>
                      </w:rPr>
                    </w:pPr>
                    <w:r w:rsidRPr="00C91C4D">
                      <w:rPr>
                        <w:rFonts w:ascii="Tahoma" w:hAnsi="Tahoma" w:cs="Tahoma"/>
                        <w:b/>
                        <w:sz w:val="48"/>
                        <w:szCs w:val="48"/>
                      </w:rPr>
                      <w:t>I</w:t>
                    </w:r>
                    <w:r w:rsidR="005E12B2">
                      <w:rPr>
                        <w:rFonts w:ascii="Tahoma" w:hAnsi="Tahoma" w:cs="Tahoma"/>
                        <w:b/>
                        <w:sz w:val="48"/>
                        <w:szCs w:val="48"/>
                      </w:rPr>
                      <w:t>nformation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D36AA">
      <w:rPr>
        <w:noProof/>
        <w:lang w:eastAsia="da-DK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2430041</wp:posOffset>
              </wp:positionH>
              <wp:positionV relativeFrom="paragraph">
                <wp:posOffset>-202955</wp:posOffset>
              </wp:positionV>
              <wp:extent cx="4160892" cy="953211"/>
              <wp:effectExtent l="0" t="171450" r="0" b="18986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21271549">
                        <a:off x="0" y="0"/>
                        <a:ext cx="4160892" cy="9532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36AA" w:rsidRDefault="005E12B2" w:rsidP="00636564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DM Hold Åben Turnering</w:t>
                          </w:r>
                        </w:p>
                        <w:p w:rsidR="00636564" w:rsidRPr="005E12B2" w:rsidRDefault="005E12B2" w:rsidP="00636564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23</w:t>
                          </w:r>
                          <w:r w:rsidR="001D36AA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 xml:space="preserve">. – 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24</w:t>
                          </w:r>
                          <w:r w:rsidR="001D36AA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 xml:space="preserve">. 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november 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191.35pt;margin-top:-16pt;width:327.65pt;height:75.05pt;rotation:-358756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" filled="f" stroked="f">
              <v:textbox>
                <w:txbxContent>
                  <w:p w:rsidR="001D36AA" w:rsidRDefault="005E12B2" w:rsidP="00636564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48"/>
                        <w:szCs w:val="48"/>
                      </w:rPr>
                      <w:t>DM Hold Åben Turnering</w:t>
                    </w:r>
                  </w:p>
                  <w:p w:rsidR="00636564" w:rsidRPr="005E12B2" w:rsidRDefault="005E12B2" w:rsidP="00636564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48"/>
                        <w:szCs w:val="48"/>
                      </w:rPr>
                      <w:t>23</w:t>
                    </w:r>
                    <w:r w:rsidR="001D36AA">
                      <w:rPr>
                        <w:rFonts w:ascii="Tahoma" w:hAnsi="Tahoma" w:cs="Tahoma"/>
                        <w:b/>
                        <w:color w:val="FFFFFF" w:themeColor="background1"/>
                        <w:sz w:val="48"/>
                        <w:szCs w:val="48"/>
                      </w:rPr>
                      <w:t xml:space="preserve">. – </w:t>
                    </w: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48"/>
                        <w:szCs w:val="48"/>
                      </w:rPr>
                      <w:t>24</w:t>
                    </w:r>
                    <w:r w:rsidR="001D36AA">
                      <w:rPr>
                        <w:rFonts w:ascii="Tahoma" w:hAnsi="Tahoma" w:cs="Tahoma"/>
                        <w:b/>
                        <w:color w:val="FFFFFF" w:themeColor="background1"/>
                        <w:sz w:val="48"/>
                        <w:szCs w:val="48"/>
                      </w:rPr>
                      <w:t xml:space="preserve">. </w:t>
                    </w: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48"/>
                        <w:szCs w:val="48"/>
                      </w:rPr>
                      <w:t>november 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36564">
      <w:rPr>
        <w:noProof/>
        <w:lang w:eastAsia="da-DK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20482</wp:posOffset>
          </wp:positionH>
          <wp:positionV relativeFrom="paragraph">
            <wp:posOffset>-449580</wp:posOffset>
          </wp:positionV>
          <wp:extent cx="7741285" cy="1743710"/>
          <wp:effectExtent l="0" t="0" r="0" b="889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285" cy="174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226"/>
    <w:rsid w:val="00007A24"/>
    <w:rsid w:val="000204AB"/>
    <w:rsid w:val="00054DF8"/>
    <w:rsid w:val="000823D5"/>
    <w:rsid w:val="000953EF"/>
    <w:rsid w:val="00122B32"/>
    <w:rsid w:val="0013023D"/>
    <w:rsid w:val="0015541A"/>
    <w:rsid w:val="00182D88"/>
    <w:rsid w:val="00193803"/>
    <w:rsid w:val="001A4F35"/>
    <w:rsid w:val="001D36AA"/>
    <w:rsid w:val="001D5F98"/>
    <w:rsid w:val="002067E0"/>
    <w:rsid w:val="002411FA"/>
    <w:rsid w:val="002845F2"/>
    <w:rsid w:val="00297B77"/>
    <w:rsid w:val="0036133F"/>
    <w:rsid w:val="003A0504"/>
    <w:rsid w:val="00421567"/>
    <w:rsid w:val="004745B4"/>
    <w:rsid w:val="00491975"/>
    <w:rsid w:val="004B48E2"/>
    <w:rsid w:val="00520ACE"/>
    <w:rsid w:val="005C601D"/>
    <w:rsid w:val="005E12B2"/>
    <w:rsid w:val="005F62F3"/>
    <w:rsid w:val="00636564"/>
    <w:rsid w:val="0066255E"/>
    <w:rsid w:val="006774CC"/>
    <w:rsid w:val="007011C9"/>
    <w:rsid w:val="007025CA"/>
    <w:rsid w:val="007627BC"/>
    <w:rsid w:val="007B23F3"/>
    <w:rsid w:val="00833C92"/>
    <w:rsid w:val="00864C02"/>
    <w:rsid w:val="00873D47"/>
    <w:rsid w:val="008A2BA3"/>
    <w:rsid w:val="008B43AA"/>
    <w:rsid w:val="008B48E0"/>
    <w:rsid w:val="0091051E"/>
    <w:rsid w:val="00910C1D"/>
    <w:rsid w:val="00973B4A"/>
    <w:rsid w:val="009A1A9B"/>
    <w:rsid w:val="00AB5387"/>
    <w:rsid w:val="00C407A2"/>
    <w:rsid w:val="00C46D69"/>
    <w:rsid w:val="00C91C4D"/>
    <w:rsid w:val="00CC3A09"/>
    <w:rsid w:val="00CD048A"/>
    <w:rsid w:val="00DE27F3"/>
    <w:rsid w:val="00E24C57"/>
    <w:rsid w:val="00EC296D"/>
    <w:rsid w:val="00F3513C"/>
    <w:rsid w:val="00F96226"/>
    <w:rsid w:val="00FA6D6C"/>
    <w:rsid w:val="00FB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CDB0FA"/>
  <w15:chartTrackingRefBased/>
  <w15:docId w15:val="{26D8B09E-264D-4BB1-8036-4250C1EB8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365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36564"/>
    <w:rPr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6365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36564"/>
    <w:rPr>
      <w:lang w:val="da-DK"/>
    </w:rPr>
  </w:style>
  <w:style w:type="table" w:customStyle="1" w:styleId="Gittertabel5-mrk-farve11">
    <w:name w:val="Gittertabel 5 - mørk - farve 11"/>
    <w:basedOn w:val="Tabel-Normal"/>
    <w:uiPriority w:val="50"/>
    <w:rsid w:val="00C91C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ittertabel2-farve5">
    <w:name w:val="Grid Table 2 Accent 5"/>
    <w:basedOn w:val="Tabel-Normal"/>
    <w:uiPriority w:val="47"/>
    <w:rsid w:val="00C91C4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Hyperlink">
    <w:name w:val="Hyperlink"/>
    <w:basedOn w:val="Standardskrifttypeiafsnit"/>
    <w:uiPriority w:val="99"/>
    <w:unhideWhenUsed/>
    <w:rsid w:val="00C91C4D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745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745B4"/>
    <w:rPr>
      <w:rFonts w:ascii="Segoe UI" w:hAnsi="Segoe UI" w:cs="Segoe UI"/>
      <w:sz w:val="18"/>
      <w:szCs w:val="18"/>
      <w:lang w:val="da-DK"/>
    </w:rPr>
  </w:style>
  <w:style w:type="character" w:styleId="Ulstomtale">
    <w:name w:val="Unresolved Mention"/>
    <w:basedOn w:val="Standardskrifttypeiafsnit"/>
    <w:uiPriority w:val="99"/>
    <w:semiHidden/>
    <w:unhideWhenUsed/>
    <w:rsid w:val="004919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v&#248;mmetider.dk" TargetMode="External"/><Relationship Id="rId13" Type="http://schemas.openxmlformats.org/officeDocument/2006/relationships/hyperlink" Target="mailto:lasse@nsklub.d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lene@nsklub.dk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svoem.org/_files/Dokumenter/sportsafdelingen/nationaleevents/dmhold/dmhfolder2019_26052019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tilmelding@nsklub.dk" TargetMode="External"/><Relationship Id="rId10" Type="http://schemas.openxmlformats.org/officeDocument/2006/relationships/hyperlink" Target="http://www.sv&#248;mmetider.d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tilmelding@nsklub.dk" TargetMode="External"/><Relationship Id="rId14" Type="http://schemas.openxmlformats.org/officeDocument/2006/relationships/hyperlink" Target="mailto:tilmelding@nsklub.d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domah\Downloads\Skabel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F4745-72A4-44FB-B81A-C7B10E11B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Skabelon</Template>
  <TotalTime>232</TotalTime>
  <Pages>1</Pages>
  <Words>755</Words>
  <Characters>4608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A. Hansen</dc:creator>
  <cp:keywords/>
  <dc:description/>
  <cp:lastModifiedBy>Malene Hansen</cp:lastModifiedBy>
  <cp:revision>7</cp:revision>
  <cp:lastPrinted>2019-06-20T05:52:00Z</cp:lastPrinted>
  <dcterms:created xsi:type="dcterms:W3CDTF">2019-07-17T11:42:00Z</dcterms:created>
  <dcterms:modified xsi:type="dcterms:W3CDTF">2019-10-01T15:08:00Z</dcterms:modified>
</cp:coreProperties>
</file>